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4118C9" w14:textId="76A07B27" w:rsidR="00170B79" w:rsidRPr="004768DF" w:rsidRDefault="00DE1986" w:rsidP="00034A3C">
      <w:pPr>
        <w:pStyle w:val="Title"/>
        <w:rPr>
          <w:sz w:val="36"/>
          <w:szCs w:val="28"/>
        </w:rPr>
      </w:pPr>
      <w:r w:rsidRPr="004768DF">
        <w:rPr>
          <w:sz w:val="36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3B1B97FB" wp14:editId="7A1E9220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Group 6" descr="Stack of books, blackboard and pencils in holder" title="Background bann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1"/>
                          <a:chOff x="0" y="0"/>
                          <a:chExt cx="8021320" cy="3003551"/>
                        </a:xfrm>
                      </wpg:grpSpPr>
                      <wps:wsp>
                        <wps:cNvPr id="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Rectangle 64" descr="homework.jpg" title="pencils in holder and stack of books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6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301934" id="Group 6" o:spid="_x0000_s1026" alt="Title: Background banner - Description: Stack of books, blackboard and pencils in holder" style="position:absolute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gEs&#10;AAAAAQACOEJJTQQmAAAAAAAOAAAAAAAAAAAAAD+AAAA4QklNBA0AAAAAAAQAAAAeOEJJTQQZAAAA&#10;AAAEAAAAHjhCSU0D8wAAAAAACQAAAAAAAAAAAQ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u4AAAAAUmdodGxvbmcAAAN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uAA5BZG9iZQBkQAAAAAH/2wCEAAEBAQEBAQEBAQEBAQEBAQEBAQEBAQEB&#10;AQEBAQEBAQEBAQEBAQEBAQEBAQECAgICAgICAgICAgMDAwMDAwMDAwMBAQEBAQEBAQEBAQICAQIC&#10;AwMDAwMDAwMDAwMDAwMDAwMDAwMDAwMDAwMDAwMDAwMDAwMDAwMDAwMDAwMDAwMDA//AABEIAu4D&#10;eAMBEQACEQEDEQH/3QAEAG/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">
                <v:rect id="Rectangle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Rectangle 64" o:spid="_x0000_s1029" alt="homework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E861E1" w:rsidRPr="004768DF">
        <w:rPr>
          <w:sz w:val="36"/>
          <w:szCs w:val="28"/>
        </w:rPr>
        <w:t xml:space="preserve">Adult Volunteer </w:t>
      </w:r>
      <w:r w:rsidR="003069BF" w:rsidRPr="004768DF">
        <w:rPr>
          <w:sz w:val="36"/>
          <w:szCs w:val="28"/>
        </w:rPr>
        <w:t xml:space="preserve">Compliance </w:t>
      </w:r>
      <w:r w:rsidR="00E861E1" w:rsidRPr="004768DF">
        <w:rPr>
          <w:sz w:val="36"/>
          <w:szCs w:val="28"/>
        </w:rPr>
        <w:t>Checklist</w:t>
      </w:r>
    </w:p>
    <w:p w14:paraId="47F63039" w14:textId="29095506" w:rsidR="003069BF" w:rsidRPr="00CC324D" w:rsidRDefault="003069BF" w:rsidP="00534A3E">
      <w:pPr>
        <w:ind w:right="3240"/>
        <w:rPr>
          <w:sz w:val="24"/>
          <w:szCs w:val="24"/>
        </w:rPr>
      </w:pPr>
      <w:r w:rsidRPr="00CC324D">
        <w:rPr>
          <w:b/>
          <w:bCs/>
          <w:sz w:val="24"/>
          <w:szCs w:val="24"/>
        </w:rPr>
        <w:t>Child Protection Liaison</w:t>
      </w:r>
      <w:r w:rsidRPr="00CC324D">
        <w:rPr>
          <w:sz w:val="24"/>
          <w:szCs w:val="24"/>
        </w:rPr>
        <w:t xml:space="preserve">: </w:t>
      </w:r>
    </w:p>
    <w:p w14:paraId="660F83DF" w14:textId="141C0047" w:rsidR="00B11E99" w:rsidRPr="00CC324D" w:rsidRDefault="00B11E99" w:rsidP="00534A3E">
      <w:pPr>
        <w:ind w:right="3240"/>
        <w:rPr>
          <w:b/>
          <w:bCs/>
          <w:sz w:val="24"/>
          <w:szCs w:val="24"/>
        </w:rPr>
      </w:pPr>
      <w:r w:rsidRPr="00CC324D">
        <w:rPr>
          <w:b/>
          <w:bCs/>
          <w:sz w:val="24"/>
          <w:szCs w:val="24"/>
        </w:rPr>
        <w:t xml:space="preserve">Liaison Email: </w:t>
      </w:r>
    </w:p>
    <w:p w14:paraId="11435327" w14:textId="22A45CF1" w:rsidR="00B11E99" w:rsidRDefault="00B11E99" w:rsidP="00534A3E">
      <w:pPr>
        <w:ind w:right="3240"/>
        <w:rPr>
          <w:b/>
          <w:bCs/>
          <w:sz w:val="24"/>
          <w:szCs w:val="24"/>
        </w:rPr>
      </w:pPr>
      <w:r w:rsidRPr="00CC324D">
        <w:rPr>
          <w:b/>
          <w:bCs/>
          <w:sz w:val="24"/>
          <w:szCs w:val="24"/>
        </w:rPr>
        <w:t xml:space="preserve">Liaison Contact Number: </w:t>
      </w:r>
      <w:r w:rsidR="003D20B0" w:rsidRPr="00CC324D">
        <w:rPr>
          <w:b/>
          <w:bCs/>
          <w:sz w:val="24"/>
          <w:szCs w:val="24"/>
        </w:rPr>
        <w:t>(</w:t>
      </w:r>
      <w:r w:rsidR="003D20B0">
        <w:rPr>
          <w:b/>
          <w:bCs/>
          <w:sz w:val="24"/>
          <w:szCs w:val="24"/>
        </w:rPr>
        <w:t>703</w:t>
      </w:r>
      <w:r w:rsidRPr="00CC324D">
        <w:rPr>
          <w:b/>
          <w:bCs/>
          <w:sz w:val="24"/>
          <w:szCs w:val="24"/>
        </w:rPr>
        <w:t>)     -</w:t>
      </w:r>
    </w:p>
    <w:p w14:paraId="563382F2" w14:textId="2EF063B7" w:rsidR="00C468D2" w:rsidRPr="00CC324D" w:rsidRDefault="00C468D2" w:rsidP="00534A3E">
      <w:pPr>
        <w:ind w:right="3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</w:t>
      </w:r>
      <w:r w:rsidR="003D20B0">
        <w:rPr>
          <w:b/>
          <w:bCs/>
          <w:sz w:val="24"/>
          <w:szCs w:val="24"/>
        </w:rPr>
        <w:t xml:space="preserve">olunteer Position Title: </w:t>
      </w:r>
    </w:p>
    <w:p w14:paraId="3066DE31" w14:textId="21589364" w:rsidR="002672CA" w:rsidRPr="003D20B0" w:rsidRDefault="002672CA" w:rsidP="00534A3E">
      <w:pPr>
        <w:ind w:right="3240"/>
        <w:rPr>
          <w:b/>
          <w:bCs/>
          <w:color w:val="CE4A07" w:themeColor="accent6" w:themeShade="BF"/>
          <w:sz w:val="22"/>
        </w:rPr>
      </w:pPr>
      <w:r w:rsidRPr="003D20B0">
        <w:rPr>
          <w:b/>
          <w:bCs/>
          <w:color w:val="CE4A07" w:themeColor="accent6" w:themeShade="BF"/>
          <w:sz w:val="22"/>
        </w:rPr>
        <w:t xml:space="preserve">Volunteers use this checklist to avoid delays in volunteering. Use your full legal name throughout the entire process. </w:t>
      </w:r>
      <w:r w:rsidR="00D65CAA" w:rsidRPr="003D20B0">
        <w:rPr>
          <w:b/>
          <w:bCs/>
          <w:color w:val="CE4A07" w:themeColor="accent6" w:themeShade="BF"/>
          <w:sz w:val="22"/>
        </w:rPr>
        <w:t xml:space="preserve">If you have any questions, contact your Liaison. </w:t>
      </w:r>
    </w:p>
    <w:p w14:paraId="7E55D4F7" w14:textId="2C6A856B" w:rsidR="002672CA" w:rsidRPr="003D20B0" w:rsidRDefault="002672CA" w:rsidP="00534A3E">
      <w:pPr>
        <w:ind w:right="3240"/>
        <w:rPr>
          <w:b/>
          <w:bCs/>
          <w:color w:val="CE4A07" w:themeColor="accent6" w:themeShade="BF"/>
          <w:sz w:val="22"/>
        </w:rPr>
      </w:pPr>
      <w:r w:rsidRPr="003D20B0">
        <w:rPr>
          <w:b/>
          <w:bCs/>
          <w:color w:val="CE4A07" w:themeColor="accent6" w:themeShade="BF"/>
          <w:sz w:val="22"/>
        </w:rPr>
        <w:t>The following sections are to be completed to volunteer at your parish or school</w:t>
      </w:r>
      <w:r w:rsidR="00980B88" w:rsidRPr="003D20B0">
        <w:rPr>
          <w:b/>
          <w:bCs/>
          <w:color w:val="CE4A07" w:themeColor="accent6" w:themeShade="BF"/>
          <w:sz w:val="22"/>
        </w:rPr>
        <w:t xml:space="preserve"> and in the order presented. </w:t>
      </w:r>
    </w:p>
    <w:p w14:paraId="77FD9EA2" w14:textId="5F10225C" w:rsidR="009B6F5A" w:rsidRPr="00495E78" w:rsidRDefault="003069BF" w:rsidP="002672CA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Online background check application</w:t>
      </w:r>
    </w:p>
    <w:p w14:paraId="57BBB3DF" w14:textId="1D62A811" w:rsidR="00097195" w:rsidRPr="00541BC6" w:rsidRDefault="003D20B0" w:rsidP="00C8063B">
      <w:pPr>
        <w:pStyle w:val="checkboxindent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2672CA">
        <w:t xml:space="preserve">New Volunteers </w:t>
      </w:r>
      <w:r w:rsidR="00E8662D">
        <w:t>who</w:t>
      </w:r>
      <w:r w:rsidR="002672CA">
        <w:t xml:space="preserve"> will be working with children, </w:t>
      </w:r>
      <w:r w:rsidR="00FA49DA">
        <w:t>chaperoning,</w:t>
      </w:r>
      <w:r w:rsidR="002672CA">
        <w:t xml:space="preserve"> or oversee</w:t>
      </w:r>
      <w:r w:rsidR="004F05CA">
        <w:t>ing</w:t>
      </w:r>
      <w:r w:rsidR="002672CA">
        <w:t xml:space="preserve"> youth will need to complete the background check application</w:t>
      </w:r>
      <w:r w:rsidR="003069BF">
        <w:t xml:space="preserve">. </w:t>
      </w:r>
    </w:p>
    <w:p w14:paraId="6050EA30" w14:textId="20612D97" w:rsidR="00097195" w:rsidRDefault="003D20B0" w:rsidP="002672CA">
      <w:pPr>
        <w:pStyle w:val="checkboxindent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2672CA">
        <w:t xml:space="preserve">The Child Protection Liaison will provide the volunteer with the </w:t>
      </w:r>
      <w:r w:rsidR="00577D7C">
        <w:t xml:space="preserve">Volunteer </w:t>
      </w:r>
      <w:r w:rsidR="00C468D2">
        <w:rPr>
          <w:i/>
          <w:iCs/>
        </w:rPr>
        <w:t>Online Background Check Instruction Guide</w:t>
      </w:r>
      <w:r w:rsidR="00577D7C">
        <w:t xml:space="preserve">, review thoroughly. </w:t>
      </w:r>
    </w:p>
    <w:p w14:paraId="7E2EA7BE" w14:textId="00B85D2A" w:rsidR="00173F5C" w:rsidRPr="00541BC6" w:rsidRDefault="003D20B0" w:rsidP="00173F5C">
      <w:pPr>
        <w:pStyle w:val="checkboxindent"/>
      </w:pPr>
      <w:sdt>
        <w:sdtPr>
          <w:id w:val="1517575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>
            <w:rPr>
              <w:rFonts w:ascii="MS Gothic" w:eastAsia="MS Gothic" w:hint="eastAsia"/>
            </w:rPr>
            <w:t>☐</w:t>
          </w:r>
        </w:sdtContent>
      </w:sdt>
      <w:r w:rsidR="00173F5C">
        <w:tab/>
        <w:t>It is recommended th</w:t>
      </w:r>
      <w:r w:rsidR="00E8662D">
        <w:t>at the</w:t>
      </w:r>
      <w:r w:rsidR="00173F5C">
        <w:t xml:space="preserve"> background check application be completed on a laptop or desktop.  </w:t>
      </w:r>
    </w:p>
    <w:p w14:paraId="1996A09C" w14:textId="50A01C8B" w:rsidR="00173F5C" w:rsidRDefault="003D20B0" w:rsidP="00173F5C">
      <w:pPr>
        <w:pStyle w:val="checkboxindent"/>
      </w:pPr>
      <w:sdt>
        <w:sdtPr>
          <w:id w:val="-1110737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>
            <w:rPr>
              <w:rFonts w:ascii="MS Gothic" w:eastAsia="MS Gothic" w:hint="eastAsia"/>
            </w:rPr>
            <w:t>☐</w:t>
          </w:r>
        </w:sdtContent>
      </w:sdt>
      <w:r w:rsidR="00173F5C">
        <w:tab/>
      </w:r>
      <w:r w:rsidR="00173F5C" w:rsidRPr="00541BC6">
        <w:t xml:space="preserve"> </w:t>
      </w:r>
      <w:r w:rsidR="00173F5C">
        <w:t xml:space="preserve">The estimated time to complete the background check application is about 20-30 minutes. </w:t>
      </w:r>
    </w:p>
    <w:p w14:paraId="2973D88A" w14:textId="59193B90" w:rsidR="00173F5C" w:rsidRPr="00173F5C" w:rsidRDefault="003D20B0" w:rsidP="00173F5C">
      <w:pPr>
        <w:pStyle w:val="checkboxindent"/>
      </w:pPr>
      <w:sdt>
        <w:sdtPr>
          <w:id w:val="-1513057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73F5C" w:rsidRPr="00173F5C">
            <w:rPr>
              <w:rFonts w:ascii="Segoe UI Symbol" w:hAnsi="Segoe UI Symbol" w:cs="Segoe UI Symbol"/>
            </w:rPr>
            <w:t>☐</w:t>
          </w:r>
        </w:sdtContent>
      </w:sdt>
      <w:r w:rsidR="00173F5C" w:rsidRPr="00173F5C">
        <w:tab/>
      </w:r>
      <w:r w:rsidR="00173F5C">
        <w:t>If you receive an error message when creating your account that states: “You Social Security Number is already in Use”, this means you have previously filled out background check forms for the Diocese</w:t>
      </w:r>
      <w:r w:rsidR="00B11E99">
        <w:t xml:space="preserve"> in the past</w:t>
      </w:r>
      <w:r w:rsidR="00173F5C">
        <w:t>. You will need to reactivate your compliance account. Notify your Child Protection Liaison</w:t>
      </w:r>
      <w:r w:rsidR="00C8110E">
        <w:t xml:space="preserve"> for further instructio</w:t>
      </w:r>
      <w:r w:rsidR="00E8662D">
        <w:t xml:space="preserve">n on </w:t>
      </w:r>
      <w:r w:rsidR="00DE5A18">
        <w:t xml:space="preserve">retaining your User ID. </w:t>
      </w:r>
    </w:p>
    <w:p w14:paraId="6078A9DD" w14:textId="7D5D64C1" w:rsidR="00097195" w:rsidRPr="00577D7C" w:rsidRDefault="003C2A4A" w:rsidP="00097195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DocuSign</w:t>
      </w:r>
      <w:r w:rsidR="00173F5C" w:rsidRPr="00495E78">
        <w:rPr>
          <w:b/>
          <w:bCs/>
          <w:sz w:val="24"/>
          <w:szCs w:val="52"/>
        </w:rPr>
        <w:t>-Electronically sign forms</w:t>
      </w:r>
    </w:p>
    <w:p w14:paraId="317AD90C" w14:textId="0E9EB4D0" w:rsidR="00AE2DB3" w:rsidRDefault="003D20B0" w:rsidP="009B6F5A">
      <w:pPr>
        <w:pStyle w:val="checkboxindent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C8110E">
        <w:t>Documents are bundled into an electronic envelope</w:t>
      </w:r>
      <w:r w:rsidR="00577D7C">
        <w:t xml:space="preserve"> using DocuSign</w:t>
      </w:r>
      <w:r w:rsidR="00E8662D">
        <w:t>.</w:t>
      </w:r>
      <w:r w:rsidR="00C8110E">
        <w:t xml:space="preserve"> </w:t>
      </w:r>
      <w:r w:rsidR="00E8662D">
        <w:t>Y</w:t>
      </w:r>
      <w:r w:rsidR="00C8110E">
        <w:t xml:space="preserve">ou will receive an email notification to your specified email address. </w:t>
      </w:r>
      <w:r w:rsidR="00495E78">
        <w:t>If you notice an error or missing information, “decline” your forms. After declining your forms, you may log back into your background check application and update your information. A new DocuSign email will be sent to yo</w:t>
      </w:r>
      <w:r w:rsidR="004768DF">
        <w:t xml:space="preserve">u for your review and signature. </w:t>
      </w:r>
    </w:p>
    <w:p w14:paraId="101973AE" w14:textId="508897E2" w:rsidR="00097195" w:rsidRPr="00541BC6" w:rsidRDefault="00AE2DB3" w:rsidP="009B6F5A">
      <w:pPr>
        <w:pStyle w:val="checkboxindent"/>
      </w:pPr>
      <w:r>
        <w:tab/>
      </w:r>
      <w:r w:rsidR="00577D7C" w:rsidRPr="00577D7C">
        <w:rPr>
          <w:u w:val="single"/>
        </w:rPr>
        <w:t xml:space="preserve">DocuSign </w:t>
      </w:r>
      <w:r w:rsidRPr="004F05CA">
        <w:rPr>
          <w:u w:val="single"/>
        </w:rPr>
        <w:t>Forms to Review</w:t>
      </w:r>
      <w:r w:rsidR="004768DF" w:rsidRPr="004F05CA">
        <w:rPr>
          <w:u w:val="single"/>
        </w:rPr>
        <w:t xml:space="preserve"> &amp; Sign</w:t>
      </w:r>
      <w:r w:rsidR="004F05CA">
        <w:rPr>
          <w:u w:val="single"/>
        </w:rPr>
        <w:t xml:space="preserve"> Electronically</w:t>
      </w:r>
    </w:p>
    <w:p w14:paraId="3B779F5F" w14:textId="2D15030E" w:rsidR="00097195" w:rsidRPr="00541BC6" w:rsidRDefault="00AE2DB3" w:rsidP="00DB1D49">
      <w:pPr>
        <w:pStyle w:val="bullet"/>
      </w:pPr>
      <w:r>
        <w:t xml:space="preserve">CPS Central Registry Form: This form </w:t>
      </w:r>
      <w:r w:rsidRPr="00577D7C">
        <w:rPr>
          <w:u w:val="single"/>
        </w:rPr>
        <w:t>cannot</w:t>
      </w:r>
      <w:r>
        <w:t xml:space="preserve"> be signed electronically.</w:t>
      </w:r>
      <w:r w:rsidR="00577D7C">
        <w:t xml:space="preserve"> Once the Liaison </w:t>
      </w:r>
      <w:r w:rsidR="00577D7C" w:rsidRPr="00577D7C">
        <w:t>approves your DocuSign forms</w:t>
      </w:r>
      <w:r w:rsidR="00577D7C">
        <w:t xml:space="preserve">, it may </w:t>
      </w:r>
      <w:r>
        <w:t>be</w:t>
      </w:r>
      <w:r w:rsidR="00577D7C">
        <w:t xml:space="preserve"> </w:t>
      </w:r>
      <w:r w:rsidR="00577D7C" w:rsidRPr="00577D7C">
        <w:t xml:space="preserve">printed by the volunteer (if no errors) or by your liaison </w:t>
      </w:r>
      <w:r w:rsidR="00577D7C">
        <w:t>and</w:t>
      </w:r>
      <w:r>
        <w:t xml:space="preserve"> signed in front of a notary public. Do not sign the form before appearing before the notary.</w:t>
      </w:r>
      <w:r w:rsidR="00E8662D">
        <w:t xml:space="preserve"> </w:t>
      </w:r>
      <w:r w:rsidR="00495E78">
        <w:t xml:space="preserve">Completed CPS forms should be returned to the Liaison. </w:t>
      </w:r>
    </w:p>
    <w:p w14:paraId="7729CC16" w14:textId="73E7A45B" w:rsidR="00097195" w:rsidRPr="00541BC6" w:rsidRDefault="00592227" w:rsidP="00DB1D49">
      <w:pPr>
        <w:pStyle w:val="bullet"/>
      </w:pPr>
      <w:r>
        <w:t xml:space="preserve">Criminal Background Check Authorization Waiver- sign electronically </w:t>
      </w:r>
    </w:p>
    <w:p w14:paraId="19875A43" w14:textId="4F566076" w:rsidR="00097195" w:rsidRDefault="00592227" w:rsidP="00DB1D49">
      <w:pPr>
        <w:pStyle w:val="bullet"/>
      </w:pPr>
      <w:r>
        <w:t xml:space="preserve">Questionnaire-sign electronically </w:t>
      </w:r>
    </w:p>
    <w:p w14:paraId="3FBF7AEA" w14:textId="33AA3D6D" w:rsidR="00592227" w:rsidRDefault="00592227" w:rsidP="00DB1D49">
      <w:pPr>
        <w:pStyle w:val="bullet"/>
      </w:pPr>
      <w:r>
        <w:t xml:space="preserve">Acknowledgement of the Policy- sign electronically </w:t>
      </w:r>
    </w:p>
    <w:p w14:paraId="25034D46" w14:textId="11C8277D" w:rsidR="00592227" w:rsidRPr="00541BC6" w:rsidRDefault="00592227" w:rsidP="00DB1D49">
      <w:pPr>
        <w:pStyle w:val="bullet"/>
      </w:pPr>
      <w:r>
        <w:t xml:space="preserve">Acknowledgement of the Code of Conduct-sign electronically </w:t>
      </w:r>
    </w:p>
    <w:p w14:paraId="4B3653E9" w14:textId="6D2848D7" w:rsidR="00097195" w:rsidRDefault="003D20B0" w:rsidP="00097195">
      <w:pPr>
        <w:pStyle w:val="checkboxindent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>
            <w:rPr>
              <w:rFonts w:ascii="MS Gothic" w:eastAsia="MS Gothic" w:hint="eastAsia"/>
            </w:rPr>
            <w:t>☐</w:t>
          </w:r>
        </w:sdtContent>
      </w:sdt>
      <w:r w:rsidR="00835706">
        <w:tab/>
      </w:r>
      <w:r w:rsidR="00495E78">
        <w:t>After you</w:t>
      </w:r>
      <w:r w:rsidR="004F05CA">
        <w:t xml:space="preserve"> have submitted your</w:t>
      </w:r>
      <w:r w:rsidR="00495E78">
        <w:t xml:space="preserve"> signed forms</w:t>
      </w:r>
      <w:r w:rsidR="004F05CA">
        <w:t xml:space="preserve"> </w:t>
      </w:r>
      <w:r w:rsidR="00DE5A18">
        <w:t>electronically</w:t>
      </w:r>
      <w:r w:rsidR="00495E78">
        <w:t xml:space="preserve">, your Liaison will review and approve/decline forms. </w:t>
      </w:r>
    </w:p>
    <w:p w14:paraId="768BC88D" w14:textId="0D8D1C69" w:rsidR="003C2A4A" w:rsidRPr="00495E78" w:rsidRDefault="00495E78" w:rsidP="00495E78">
      <w:pPr>
        <w:pStyle w:val="Heading1"/>
        <w:numPr>
          <w:ilvl w:val="0"/>
          <w:numId w:val="6"/>
        </w:numPr>
        <w:rPr>
          <w:b/>
          <w:bCs/>
          <w:sz w:val="24"/>
          <w:szCs w:val="52"/>
        </w:rPr>
      </w:pPr>
      <w:r w:rsidRPr="00495E78">
        <w:rPr>
          <w:b/>
          <w:bCs/>
          <w:sz w:val="24"/>
          <w:szCs w:val="52"/>
        </w:rPr>
        <w:t>VIRTUS Training</w:t>
      </w:r>
      <w:r w:rsidR="004768DF">
        <w:rPr>
          <w:b/>
          <w:bCs/>
          <w:sz w:val="24"/>
          <w:szCs w:val="52"/>
        </w:rPr>
        <w:t xml:space="preserve"> for adu</w:t>
      </w:r>
      <w:r w:rsidR="00980B88">
        <w:rPr>
          <w:b/>
          <w:bCs/>
          <w:sz w:val="24"/>
          <w:szCs w:val="52"/>
        </w:rPr>
        <w:t>l</w:t>
      </w:r>
      <w:r w:rsidR="004768DF">
        <w:rPr>
          <w:b/>
          <w:bCs/>
          <w:sz w:val="24"/>
          <w:szCs w:val="52"/>
        </w:rPr>
        <w:t>ts:</w:t>
      </w:r>
      <w:r w:rsidR="004768DF" w:rsidRPr="00980B88">
        <w:rPr>
          <w:b/>
          <w:bCs/>
          <w:sz w:val="22"/>
          <w:szCs w:val="48"/>
        </w:rPr>
        <w:t xml:space="preserve"> </w:t>
      </w:r>
      <w:r w:rsidR="004768DF" w:rsidRPr="00980B88">
        <w:rPr>
          <w:b/>
          <w:bCs/>
          <w:sz w:val="16"/>
          <w:szCs w:val="16"/>
        </w:rPr>
        <w:t xml:space="preserve">45-day grace period </w:t>
      </w:r>
    </w:p>
    <w:p w14:paraId="6B99BD22" w14:textId="34167C52" w:rsidR="003C2A4A" w:rsidRPr="00541BC6" w:rsidRDefault="003D20B0" w:rsidP="003C2A4A">
      <w:pPr>
        <w:pStyle w:val="checkboxindent"/>
      </w:pPr>
      <w:sdt>
        <w:sdtPr>
          <w:id w:val="2056269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A4A">
            <w:rPr>
              <w:rFonts w:ascii="MS Gothic" w:eastAsia="MS Gothic" w:hint="eastAsia"/>
            </w:rPr>
            <w:t>☐</w:t>
          </w:r>
        </w:sdtContent>
      </w:sdt>
      <w:r w:rsidR="003C2A4A">
        <w:tab/>
      </w:r>
      <w:r w:rsidR="004768DF">
        <w:t xml:space="preserve">Individuals must complete the background application first, before registering for Training. </w:t>
      </w:r>
    </w:p>
    <w:p w14:paraId="70FD2905" w14:textId="21EA1F3B" w:rsidR="00600433" w:rsidRPr="00DB1D49" w:rsidRDefault="003D20B0" w:rsidP="00DB1D49">
      <w:pPr>
        <w:pStyle w:val="checkboxindent"/>
      </w:pPr>
      <w:sdt>
        <w:sdtPr>
          <w:id w:val="-1349094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2A4A">
            <w:rPr>
              <w:rFonts w:ascii="MS Gothic" w:eastAsia="MS Gothic" w:hint="eastAsia"/>
            </w:rPr>
            <w:t>☐</w:t>
          </w:r>
        </w:sdtContent>
      </w:sdt>
      <w:r w:rsidR="003C2A4A">
        <w:tab/>
      </w:r>
      <w:r w:rsidR="004768DF">
        <w:t xml:space="preserve">To register for a session, visit </w:t>
      </w:r>
      <w:hyperlink r:id="rId12" w:history="1">
        <w:r w:rsidR="004768DF" w:rsidRPr="005E25DC">
          <w:rPr>
            <w:rStyle w:val="Hyperlink"/>
          </w:rPr>
          <w:t>www.virtus.org</w:t>
        </w:r>
      </w:hyperlink>
      <w:r w:rsidR="004768DF">
        <w:t xml:space="preserve"> . Individuals only need to attend one time. </w:t>
      </w:r>
    </w:p>
    <w:sectPr w:rsidR="00600433" w:rsidRPr="00DB1D49" w:rsidSect="009A7F2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2D4C7" w14:textId="77777777" w:rsidR="00C24C5B" w:rsidRDefault="00C24C5B" w:rsidP="00600433">
      <w:pPr>
        <w:spacing w:after="0" w:line="240" w:lineRule="auto"/>
      </w:pPr>
      <w:r>
        <w:separator/>
      </w:r>
    </w:p>
  </w:endnote>
  <w:endnote w:type="continuationSeparator" w:id="0">
    <w:p w14:paraId="19F6F0BB" w14:textId="77777777" w:rsidR="00C24C5B" w:rsidRDefault="00C24C5B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73A96" w14:textId="77777777" w:rsidR="00F1423A" w:rsidRDefault="00F142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BD47A9" w14:textId="77777777" w:rsidR="00F1423A" w:rsidRDefault="00F142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B026E" w14:textId="77777777" w:rsidR="009A5B55" w:rsidRDefault="008872F8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5A99FB31" wp14:editId="6046729F">
              <wp:simplePos x="0" y="0"/>
              <wp:positionH relativeFrom="page">
                <wp:posOffset>6702425</wp:posOffset>
              </wp:positionH>
              <wp:positionV relativeFrom="page">
                <wp:posOffset>9552940</wp:posOffset>
              </wp:positionV>
              <wp:extent cx="1422400" cy="234950"/>
              <wp:effectExtent l="6350" t="8890" r="0" b="3810"/>
              <wp:wrapNone/>
              <wp:docPr id="1" name="AutoShape 1" title="Decorative bor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02382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AutoShape 1" o:spid="_x0000_s1026" type="#_x0000_t7" alt="Title: Decorative border" style="position:absolute;margin-left:527.75pt;margin-top:752.2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777317" w14:textId="77777777" w:rsidR="00C24C5B" w:rsidRDefault="00C24C5B" w:rsidP="00600433">
      <w:pPr>
        <w:spacing w:after="0" w:line="240" w:lineRule="auto"/>
      </w:pPr>
      <w:r>
        <w:separator/>
      </w:r>
    </w:p>
  </w:footnote>
  <w:footnote w:type="continuationSeparator" w:id="0">
    <w:p w14:paraId="6546D867" w14:textId="77777777" w:rsidR="00C24C5B" w:rsidRDefault="00C24C5B" w:rsidP="00600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DE1B5" w14:textId="77777777" w:rsidR="00F1423A" w:rsidRDefault="00F142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78B83" w14:textId="77777777" w:rsidR="00F1423A" w:rsidRDefault="00F142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7C631" w14:textId="77777777" w:rsidR="00F1423A" w:rsidRDefault="00F142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356FE"/>
    <w:multiLevelType w:val="hybridMultilevel"/>
    <w:tmpl w:val="30940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825C6"/>
    <w:multiLevelType w:val="hybridMultilevel"/>
    <w:tmpl w:val="CE702768"/>
    <w:lvl w:ilvl="0" w:tplc="0780F664">
      <w:start w:val="1"/>
      <w:numFmt w:val="bullet"/>
      <w:pStyle w:val="bullet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942B2B"/>
    <w:multiLevelType w:val="hybridMultilevel"/>
    <w:tmpl w:val="4E021FC8"/>
    <w:lvl w:ilvl="0" w:tplc="BC849BE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8193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1E1"/>
    <w:rsid w:val="00034A3C"/>
    <w:rsid w:val="00097195"/>
    <w:rsid w:val="00170B79"/>
    <w:rsid w:val="00173F5C"/>
    <w:rsid w:val="00211424"/>
    <w:rsid w:val="0026678F"/>
    <w:rsid w:val="002672CA"/>
    <w:rsid w:val="00275B10"/>
    <w:rsid w:val="003069BF"/>
    <w:rsid w:val="00336B37"/>
    <w:rsid w:val="0035513C"/>
    <w:rsid w:val="003A4026"/>
    <w:rsid w:val="003C2A4A"/>
    <w:rsid w:val="003D20B0"/>
    <w:rsid w:val="004768DF"/>
    <w:rsid w:val="00495E78"/>
    <w:rsid w:val="004F05CA"/>
    <w:rsid w:val="00534A3E"/>
    <w:rsid w:val="00577D7C"/>
    <w:rsid w:val="00592227"/>
    <w:rsid w:val="005D608A"/>
    <w:rsid w:val="00600433"/>
    <w:rsid w:val="0066288D"/>
    <w:rsid w:val="006644C3"/>
    <w:rsid w:val="00693182"/>
    <w:rsid w:val="006C0713"/>
    <w:rsid w:val="007027B4"/>
    <w:rsid w:val="00722A2F"/>
    <w:rsid w:val="00726386"/>
    <w:rsid w:val="007D72DD"/>
    <w:rsid w:val="00835706"/>
    <w:rsid w:val="008872F8"/>
    <w:rsid w:val="00980B88"/>
    <w:rsid w:val="009A5B55"/>
    <w:rsid w:val="009A7F28"/>
    <w:rsid w:val="009B6F5A"/>
    <w:rsid w:val="00A35597"/>
    <w:rsid w:val="00AB2AB0"/>
    <w:rsid w:val="00AC5A9E"/>
    <w:rsid w:val="00AE2DB3"/>
    <w:rsid w:val="00B11E99"/>
    <w:rsid w:val="00B30C18"/>
    <w:rsid w:val="00BA4BC4"/>
    <w:rsid w:val="00C24C5B"/>
    <w:rsid w:val="00C35B2A"/>
    <w:rsid w:val="00C468D2"/>
    <w:rsid w:val="00C55D16"/>
    <w:rsid w:val="00C8063B"/>
    <w:rsid w:val="00C8110E"/>
    <w:rsid w:val="00CC324D"/>
    <w:rsid w:val="00CF49BD"/>
    <w:rsid w:val="00D171AC"/>
    <w:rsid w:val="00D64AE6"/>
    <w:rsid w:val="00D65CAA"/>
    <w:rsid w:val="00DB1D49"/>
    <w:rsid w:val="00DE1986"/>
    <w:rsid w:val="00DE5A18"/>
    <w:rsid w:val="00E72DBD"/>
    <w:rsid w:val="00E81499"/>
    <w:rsid w:val="00E861E1"/>
    <w:rsid w:val="00E8662D"/>
    <w:rsid w:val="00EB5AE3"/>
    <w:rsid w:val="00F1423A"/>
    <w:rsid w:val="00FA1C41"/>
    <w:rsid w:val="00FA49DA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60D296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4A3E"/>
    <w:pPr>
      <w:spacing w:line="245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608A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rFonts w:asciiTheme="majorHAnsi" w:hAnsiTheme="majorHAnsi"/>
      <w:caps/>
      <w:color w:val="19AED7" w:themeColor="accent2"/>
      <w:sz w:val="28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rsid w:val="00AF5119"/>
    <w:pPr>
      <w:outlineLvl w:val="1"/>
    </w:pPr>
    <w:rPr>
      <w:sz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F5119"/>
    <w:pPr>
      <w:spacing w:before="1000" w:after="0"/>
      <w:jc w:val="center"/>
      <w:outlineLvl w:val="2"/>
    </w:pPr>
    <w:rPr>
      <w:rFonts w:asciiTheme="majorHAnsi" w:hAnsiTheme="majorHAnsi"/>
      <w:caps/>
      <w:color w:val="FFFFFF" w:themeColor="background1"/>
      <w:sz w:val="44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381773"/>
    <w:pPr>
      <w:jc w:val="right"/>
      <w:outlineLvl w:val="3"/>
    </w:pPr>
    <w:rPr>
      <w:rFonts w:asciiTheme="majorHAnsi" w:hAnsiTheme="majorHAnsi"/>
      <w:color w:val="8E0344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E400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styleId="Heading6">
    <w:name w:val="heading 6"/>
    <w:basedOn w:val="Normal"/>
    <w:next w:val="Normal"/>
    <w:link w:val="Heading6Char"/>
    <w:unhideWhenUsed/>
    <w:rsid w:val="004D4571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1B4F7A" w:themeColor="text2" w:themeShade="B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4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13B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166BC2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AF5119"/>
    <w:rPr>
      <w:rFonts w:asciiTheme="majorHAnsi" w:hAnsiTheme="majorHAnsi"/>
      <w:caps/>
      <w:color w:val="19AED7" w:themeColor="accent2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F5119"/>
    <w:rPr>
      <w:rFonts w:asciiTheme="majorHAnsi" w:hAnsiTheme="majorHAnsi"/>
      <w:caps/>
      <w:color w:val="FFFFFF" w:themeColor="background1"/>
      <w:sz w:val="44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381773"/>
    <w:rPr>
      <w:rFonts w:asciiTheme="majorHAnsi" w:hAnsiTheme="majorHAnsi"/>
      <w:color w:val="8E0344" w:themeColor="accent1"/>
      <w:sz w:val="24"/>
    </w:rPr>
  </w:style>
  <w:style w:type="character" w:customStyle="1" w:styleId="Heading6Char">
    <w:name w:val="Heading 6 Char"/>
    <w:basedOn w:val="DefaultParagraphFont"/>
    <w:link w:val="Heading6"/>
    <w:rsid w:val="004D4571"/>
    <w:rPr>
      <w:rFonts w:ascii="Times New Roman" w:eastAsia="Times New Roman" w:hAnsi="Times New Roman" w:cs="Times New Roman"/>
      <w:color w:val="1B4F7A" w:themeColor="text2" w:themeShade="BF"/>
      <w:sz w:val="60"/>
    </w:rPr>
  </w:style>
  <w:style w:type="paragraph" w:styleId="ListParagraph">
    <w:name w:val="List Paragraph"/>
    <w:basedOn w:val="Normal"/>
    <w:uiPriority w:val="34"/>
    <w:rsid w:val="000D0FB4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Header">
    <w:name w:val="header"/>
    <w:basedOn w:val="Normal"/>
    <w:link w:val="Head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C68"/>
  </w:style>
  <w:style w:type="paragraph" w:styleId="Footer">
    <w:name w:val="footer"/>
    <w:basedOn w:val="Normal"/>
    <w:link w:val="FooterChar"/>
    <w:uiPriority w:val="99"/>
    <w:unhideWhenUsed/>
    <w:rsid w:val="00E71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C68"/>
  </w:style>
  <w:style w:type="character" w:customStyle="1" w:styleId="Heading1Char">
    <w:name w:val="Heading 1 Char"/>
    <w:basedOn w:val="DefaultParagraphFont"/>
    <w:link w:val="Heading1"/>
    <w:uiPriority w:val="9"/>
    <w:rsid w:val="005D608A"/>
    <w:rPr>
      <w:rFonts w:asciiTheme="majorHAnsi" w:hAnsiTheme="majorHAnsi"/>
      <w:caps/>
      <w:color w:val="19AED7" w:themeColor="accent2"/>
      <w:sz w:val="28"/>
      <w:szCs w:val="56"/>
    </w:rPr>
  </w:style>
  <w:style w:type="paragraph" w:styleId="Title">
    <w:name w:val="Title"/>
    <w:basedOn w:val="Heading3"/>
    <w:next w:val="Normal"/>
    <w:link w:val="TitleChar"/>
    <w:uiPriority w:val="10"/>
    <w:qFormat/>
    <w:rsid w:val="00034A3C"/>
    <w:pPr>
      <w:spacing w:before="60" w:after="280" w:line="240" w:lineRule="auto"/>
      <w:jc w:val="left"/>
    </w:pPr>
    <w:rPr>
      <w:noProof/>
      <w:sz w:val="42"/>
    </w:rPr>
  </w:style>
  <w:style w:type="character" w:customStyle="1" w:styleId="TitleChar">
    <w:name w:val="Title Char"/>
    <w:basedOn w:val="DefaultParagraphFont"/>
    <w:link w:val="Title"/>
    <w:uiPriority w:val="10"/>
    <w:rsid w:val="00034A3C"/>
    <w:rPr>
      <w:rFonts w:asciiTheme="majorHAnsi" w:hAnsiTheme="majorHAnsi"/>
      <w:caps/>
      <w:noProof/>
      <w:color w:val="FFFFFF" w:themeColor="background1"/>
      <w:sz w:val="42"/>
      <w:szCs w:val="36"/>
    </w:rPr>
  </w:style>
  <w:style w:type="paragraph" w:styleId="Date">
    <w:name w:val="Date"/>
    <w:basedOn w:val="Normal"/>
    <w:next w:val="Normal"/>
    <w:link w:val="DateChar"/>
    <w:uiPriority w:val="99"/>
    <w:unhideWhenUsed/>
    <w:rsid w:val="00082E2C"/>
    <w:pPr>
      <w:jc w:val="center"/>
    </w:pPr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DateChar">
    <w:name w:val="Date Char"/>
    <w:basedOn w:val="DefaultParagraphFont"/>
    <w:link w:val="Date"/>
    <w:uiPriority w:val="99"/>
    <w:rsid w:val="00082E2C"/>
    <w:rPr>
      <w:rFonts w:asciiTheme="majorHAnsi" w:hAnsiTheme="majorHAnsi"/>
      <w:color w:val="FFFFFF" w:themeColor="background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E400EE"/>
    <w:rPr>
      <w:rFonts w:asciiTheme="majorHAnsi" w:eastAsiaTheme="majorEastAsia" w:hAnsiTheme="majorHAnsi" w:cstheme="majorBidi"/>
      <w:b/>
      <w:color w:val="256AA4" w:themeColor="text2"/>
      <w:sz w:val="36"/>
    </w:rPr>
  </w:style>
  <w:style w:type="paragraph" w:customStyle="1" w:styleId="checkboxindent">
    <w:name w:val="checkbox indent"/>
    <w:basedOn w:val="Normal"/>
    <w:qFormat/>
    <w:rsid w:val="00034A3C"/>
    <w:pPr>
      <w:spacing w:before="20" w:after="20"/>
      <w:ind w:left="357" w:hanging="357"/>
    </w:pPr>
  </w:style>
  <w:style w:type="paragraph" w:customStyle="1" w:styleId="bullet">
    <w:name w:val="bullet"/>
    <w:basedOn w:val="Normal"/>
    <w:rsid w:val="00034A3C"/>
    <w:pPr>
      <w:numPr>
        <w:numId w:val="5"/>
      </w:numPr>
      <w:spacing w:before="20" w:after="20"/>
      <w:ind w:left="538" w:hanging="181"/>
    </w:pPr>
  </w:style>
  <w:style w:type="character" w:styleId="Hyperlink">
    <w:name w:val="Hyperlink"/>
    <w:basedOn w:val="DefaultParagraphFont"/>
    <w:rsid w:val="004768D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6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virtus.org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la.canizalez\AppData\Roaming\Microsoft\Templates\Homework%20tips%20checklist.dotx" TargetMode="Externa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Homework tips checklist</Template>
  <TotalTime>0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cp:revision>1</cp:revision>
  <dcterms:created xsi:type="dcterms:W3CDTF">2021-09-01T14:10:00Z</dcterms:created>
  <dcterms:modified xsi:type="dcterms:W3CDTF">2022-02-03T21:05:00Z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